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D98" w:rsidRDefault="007A1D98" w:rsidP="007A1D98">
      <w:pPr>
        <w:spacing w:after="0" w:line="240" w:lineRule="auto"/>
        <w:jc w:val="center"/>
        <w:outlineLvl w:val="1"/>
        <w:rPr>
          <w:rFonts w:ascii="Lucida Sans Unicode" w:eastAsia="Times New Roman" w:hAnsi="Lucida Sans Unicode" w:cs="Lucida Sans Unicode"/>
          <w:b/>
          <w:color w:val="F29400"/>
          <w:sz w:val="21"/>
          <w:szCs w:val="21"/>
          <w:lang w:eastAsia="de-DE"/>
        </w:rPr>
      </w:pPr>
      <w:r>
        <w:rPr>
          <w:noProof/>
          <w:lang w:eastAsia="de-DE"/>
        </w:rPr>
        <w:drawing>
          <wp:inline distT="0" distB="0" distL="0" distR="0" wp14:anchorId="01036931" wp14:editId="7AE72110">
            <wp:extent cx="1381125" cy="791047"/>
            <wp:effectExtent l="0" t="0" r="0" b="952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FVW Logo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5807" cy="793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D98" w:rsidRDefault="007A1D98" w:rsidP="007A1D98">
      <w:pPr>
        <w:spacing w:after="0" w:line="240" w:lineRule="auto"/>
        <w:outlineLvl w:val="1"/>
        <w:rPr>
          <w:rFonts w:ascii="Lucida Sans Unicode" w:eastAsia="Times New Roman" w:hAnsi="Lucida Sans Unicode" w:cs="Lucida Sans Unicode"/>
          <w:b/>
          <w:color w:val="F29400"/>
          <w:sz w:val="21"/>
          <w:szCs w:val="21"/>
          <w:lang w:eastAsia="de-DE"/>
        </w:rPr>
      </w:pPr>
    </w:p>
    <w:p w:rsidR="007A1D98" w:rsidRDefault="00D4138C" w:rsidP="007A1D98">
      <w:pPr>
        <w:spacing w:after="0" w:line="240" w:lineRule="auto"/>
        <w:outlineLvl w:val="1"/>
        <w:rPr>
          <w:rFonts w:ascii="Lucida Sans Unicode" w:eastAsia="Times New Roman" w:hAnsi="Lucida Sans Unicode" w:cs="Lucida Sans Unicode"/>
          <w:b/>
          <w:color w:val="F29400"/>
          <w:sz w:val="21"/>
          <w:szCs w:val="21"/>
          <w:lang w:eastAsia="de-DE"/>
        </w:rPr>
      </w:pPr>
      <w:r>
        <w:rPr>
          <w:rFonts w:ascii="Lucida Sans Unicode" w:eastAsia="Times New Roman" w:hAnsi="Lucida Sans Unicode" w:cs="Lucida Sans Unicode"/>
          <w:b/>
          <w:color w:val="F29400"/>
          <w:sz w:val="21"/>
          <w:szCs w:val="21"/>
          <w:lang w:eastAsia="de-DE"/>
        </w:rPr>
        <w:t>Leseprobe – Kindergebete</w:t>
      </w:r>
    </w:p>
    <w:p w:rsidR="00D4138C" w:rsidRDefault="00D4138C" w:rsidP="007A1D98">
      <w:pPr>
        <w:spacing w:after="0" w:line="240" w:lineRule="auto"/>
        <w:outlineLvl w:val="1"/>
        <w:rPr>
          <w:rFonts w:ascii="Lucida Sans Unicode" w:eastAsia="Times New Roman" w:hAnsi="Lucida Sans Unicode" w:cs="Lucida Sans Unicode"/>
          <w:b/>
          <w:color w:val="F29400"/>
          <w:sz w:val="21"/>
          <w:szCs w:val="21"/>
          <w:lang w:eastAsia="de-DE"/>
        </w:rPr>
      </w:pPr>
      <w:bookmarkStart w:id="0" w:name="_GoBack"/>
      <w:bookmarkEnd w:id="0"/>
    </w:p>
    <w:p w:rsidR="007A1D98" w:rsidRPr="007A1D98" w:rsidRDefault="007A1D98" w:rsidP="007A1D98">
      <w:pPr>
        <w:spacing w:after="0" w:line="240" w:lineRule="auto"/>
        <w:outlineLvl w:val="1"/>
        <w:rPr>
          <w:rFonts w:ascii="Lucida Sans Unicode" w:eastAsia="Times New Roman" w:hAnsi="Lucida Sans Unicode" w:cs="Lucida Sans Unicode"/>
          <w:b/>
          <w:color w:val="F29400"/>
          <w:sz w:val="21"/>
          <w:szCs w:val="21"/>
          <w:lang w:eastAsia="de-DE"/>
        </w:rPr>
      </w:pPr>
      <w:r w:rsidRPr="007A1D98">
        <w:rPr>
          <w:rFonts w:ascii="Lucida Sans Unicode" w:eastAsia="Times New Roman" w:hAnsi="Lucida Sans Unicode" w:cs="Lucida Sans Unicode"/>
          <w:b/>
          <w:color w:val="F29400"/>
          <w:sz w:val="21"/>
          <w:szCs w:val="21"/>
          <w:lang w:eastAsia="de-DE"/>
        </w:rPr>
        <w:t>Abendgebet</w:t>
      </w:r>
    </w:p>
    <w:p w:rsidR="007A1D98" w:rsidRDefault="007A1D98">
      <w:r>
        <w:rPr>
          <w:rFonts w:ascii="Lucida Sans Unicode" w:eastAsia="Times New Roman" w:hAnsi="Lucida Sans Unicode" w:cs="Lucida Sans Unicode"/>
          <w:noProof/>
          <w:color w:val="454545"/>
          <w:sz w:val="18"/>
          <w:szCs w:val="18"/>
          <w:lang w:eastAsia="de-DE"/>
        </w:rPr>
        <w:drawing>
          <wp:anchor distT="0" distB="0" distL="114300" distR="114300" simplePos="0" relativeHeight="251658240" behindDoc="1" locked="0" layoutInCell="1" allowOverlap="1" wp14:anchorId="4A27DE63" wp14:editId="768B6AB5">
            <wp:simplePos x="0" y="0"/>
            <wp:positionH relativeFrom="column">
              <wp:posOffset>-4445</wp:posOffset>
            </wp:positionH>
            <wp:positionV relativeFrom="paragraph">
              <wp:posOffset>323850</wp:posOffset>
            </wp:positionV>
            <wp:extent cx="962660" cy="847725"/>
            <wp:effectExtent l="0" t="0" r="8890" b="9525"/>
            <wp:wrapThrough wrapText="bothSides">
              <wp:wrapPolygon edited="0">
                <wp:start x="0" y="0"/>
                <wp:lineTo x="0" y="21357"/>
                <wp:lineTo x="21372" y="21357"/>
                <wp:lineTo x="21372" y="0"/>
                <wp:lineTo x="0" y="0"/>
              </wp:wrapPolygon>
            </wp:wrapThrough>
            <wp:docPr id="3" name="Grafik 3" descr="http://www.familie.at/storage/img/article-30-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familie.at/storage/img/article-30-img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1D98" w:rsidRPr="007A1D98" w:rsidRDefault="007A1D98" w:rsidP="007A1D98">
      <w:pPr>
        <w:spacing w:after="0" w:line="240" w:lineRule="auto"/>
        <w:ind w:left="2124"/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</w:pPr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 xml:space="preserve">Schon glänzt der </w:t>
      </w:r>
      <w:proofErr w:type="spellStart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>goldne</w:t>
      </w:r>
      <w:proofErr w:type="spellEnd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 xml:space="preserve"> Abendstern</w:t>
      </w:r>
      <w:proofErr w:type="gramStart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>,</w:t>
      </w:r>
      <w:proofErr w:type="gramEnd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gut Nacht, ihr Lieben nah und fern.</w:t>
      </w:r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Schlaft ein in Gottes Frieden.</w:t>
      </w:r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 xml:space="preserve">Die Blume schließt die </w:t>
      </w:r>
      <w:proofErr w:type="spellStart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>Äuglein</w:t>
      </w:r>
      <w:proofErr w:type="spellEnd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 xml:space="preserve"> zu</w:t>
      </w:r>
      <w:proofErr w:type="gramStart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>,</w:t>
      </w:r>
      <w:proofErr w:type="gramEnd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der kleine Vogel geht zur Ruh,</w:t>
      </w:r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bald schlummern alle Müden.</w:t>
      </w:r>
    </w:p>
    <w:p w:rsidR="007A1D98" w:rsidRDefault="007A1D98" w:rsidP="007A1D98">
      <w:pPr>
        <w:spacing w:after="0" w:line="240" w:lineRule="auto"/>
        <w:ind w:left="2124"/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</w:pPr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>Du aber schläfst und schlummerst nicht</w:t>
      </w:r>
      <w:proofErr w:type="gramStart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>,</w:t>
      </w:r>
      <w:proofErr w:type="gramEnd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du treuer Gott im Sternenlicht,</w:t>
      </w:r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dir will ich mich vertrauen.</w:t>
      </w:r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Hab auf mich, dein Kindlein, Acht</w:t>
      </w:r>
      <w:proofErr w:type="gramStart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>,</w:t>
      </w:r>
      <w:proofErr w:type="gramEnd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 xml:space="preserve">lass mich nach einer guten Nacht </w:t>
      </w:r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die Sonne fröhlich schauen.</w:t>
      </w:r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Amen.</w:t>
      </w:r>
    </w:p>
    <w:p w:rsidR="007A1D98" w:rsidRDefault="007A1D98" w:rsidP="00D4138C">
      <w:pPr>
        <w:spacing w:after="0" w:line="240" w:lineRule="auto"/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</w:pPr>
    </w:p>
    <w:p w:rsidR="007A1D98" w:rsidRDefault="007A1D98" w:rsidP="007A1D98">
      <w:pPr>
        <w:spacing w:after="0" w:line="240" w:lineRule="auto"/>
        <w:ind w:left="2124"/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</w:pPr>
    </w:p>
    <w:p w:rsidR="007A1D98" w:rsidRPr="007A1D98" w:rsidRDefault="007A1D98" w:rsidP="007A1D98">
      <w:pPr>
        <w:spacing w:after="0" w:line="240" w:lineRule="auto"/>
        <w:outlineLvl w:val="1"/>
        <w:rPr>
          <w:rFonts w:ascii="Lucida Sans Unicode" w:eastAsia="Times New Roman" w:hAnsi="Lucida Sans Unicode" w:cs="Lucida Sans Unicode"/>
          <w:b/>
          <w:color w:val="F29400"/>
          <w:sz w:val="21"/>
          <w:szCs w:val="21"/>
          <w:lang w:eastAsia="de-DE"/>
        </w:rPr>
      </w:pPr>
      <w:r w:rsidRPr="007A1D98">
        <w:rPr>
          <w:rFonts w:ascii="Lucida Sans Unicode" w:eastAsia="Times New Roman" w:hAnsi="Lucida Sans Unicode" w:cs="Lucida Sans Unicode"/>
          <w:b/>
          <w:color w:val="F29400"/>
          <w:sz w:val="21"/>
          <w:szCs w:val="21"/>
          <w:lang w:eastAsia="de-DE"/>
        </w:rPr>
        <w:t>Dankgebet</w:t>
      </w:r>
    </w:p>
    <w:p w:rsidR="007A1D98" w:rsidRPr="007A1D98" w:rsidRDefault="000A1D3F" w:rsidP="007A1D98">
      <w:pPr>
        <w:spacing w:after="0" w:line="240" w:lineRule="auto"/>
        <w:ind w:left="2124"/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</w:pPr>
      <w:r>
        <w:rPr>
          <w:rFonts w:ascii="Lucida Sans Unicode" w:eastAsia="Times New Roman" w:hAnsi="Lucida Sans Unicode" w:cs="Lucida Sans Unicode"/>
          <w:noProof/>
          <w:color w:val="454545"/>
          <w:sz w:val="18"/>
          <w:szCs w:val="18"/>
          <w:lang w:eastAsia="de-DE"/>
        </w:rPr>
        <w:drawing>
          <wp:anchor distT="0" distB="0" distL="114300" distR="114300" simplePos="0" relativeHeight="251659264" behindDoc="1" locked="0" layoutInCell="1" allowOverlap="1" wp14:anchorId="60A66F56" wp14:editId="6C0A20F0">
            <wp:simplePos x="0" y="0"/>
            <wp:positionH relativeFrom="column">
              <wp:posOffset>-4445</wp:posOffset>
            </wp:positionH>
            <wp:positionV relativeFrom="paragraph">
              <wp:posOffset>168275</wp:posOffset>
            </wp:positionV>
            <wp:extent cx="838200" cy="720725"/>
            <wp:effectExtent l="0" t="0" r="0" b="3175"/>
            <wp:wrapSquare wrapText="bothSides"/>
            <wp:docPr id="2" name="Grafik 2" descr="http://www.familie.at/storage/img/article-354-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familie.at/storage/img/article-354-img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2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1D98" w:rsidRPr="007A1D98" w:rsidRDefault="007A1D98" w:rsidP="007A1D98">
      <w:pPr>
        <w:spacing w:after="0" w:line="240" w:lineRule="auto"/>
        <w:ind w:left="2124"/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</w:pPr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>Wer hat die Sonne denn gemacht</w:t>
      </w:r>
      <w:proofErr w:type="gramStart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>,</w:t>
      </w:r>
      <w:proofErr w:type="gramEnd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den Mond und all die Sterne?</w:t>
      </w:r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Wer hat den Baum hervorgebracht</w:t>
      </w:r>
      <w:proofErr w:type="gramStart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>,</w:t>
      </w:r>
      <w:proofErr w:type="gramEnd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die Blumen, nah und ferne?</w:t>
      </w:r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 xml:space="preserve">Wer schuf die Tiere, </w:t>
      </w:r>
      <w:proofErr w:type="spellStart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>groß</w:t>
      </w:r>
      <w:proofErr w:type="spellEnd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 xml:space="preserve"> und </w:t>
      </w:r>
      <w:proofErr w:type="spellStart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>klein</w:t>
      </w:r>
      <w:proofErr w:type="spellEnd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>?</w:t>
      </w:r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Wer gab auch mir das Leben?</w:t>
      </w:r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Das tat der liebe Gott allein</w:t>
      </w:r>
      <w:proofErr w:type="gramStart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t>,</w:t>
      </w:r>
      <w:proofErr w:type="gramEnd"/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drum will ich Dank ihm geben.</w:t>
      </w:r>
      <w:r w:rsidRPr="007A1D98">
        <w:rPr>
          <w:rFonts w:ascii="Lucida Sans Unicode" w:eastAsia="Times New Roman" w:hAnsi="Lucida Sans Unicode" w:cs="Lucida Sans Unicode"/>
          <w:color w:val="454545"/>
          <w:sz w:val="18"/>
          <w:szCs w:val="18"/>
          <w:lang w:eastAsia="de-DE"/>
        </w:rPr>
        <w:br/>
        <w:t>Amen.</w:t>
      </w:r>
    </w:p>
    <w:p w:rsidR="007A1D98" w:rsidRDefault="007A1D98"/>
    <w:p w:rsidR="007A1D98" w:rsidRDefault="007A1D98"/>
    <w:p w:rsidR="007A1D98" w:rsidRDefault="007A1D98"/>
    <w:p w:rsidR="007A1D98" w:rsidRDefault="007A1D98"/>
    <w:p w:rsidR="007A1D98" w:rsidRDefault="007A1D98"/>
    <w:p w:rsidR="007A1D98" w:rsidRDefault="007A1D98"/>
    <w:p w:rsidR="007A1D98" w:rsidRPr="007A1D98" w:rsidRDefault="007A1D98">
      <w:pPr>
        <w:rPr>
          <w:sz w:val="20"/>
          <w:szCs w:val="20"/>
        </w:rPr>
      </w:pPr>
      <w:r w:rsidRPr="007A1D98">
        <w:rPr>
          <w:sz w:val="20"/>
          <w:szCs w:val="20"/>
        </w:rPr>
        <w:t>©Bilder &amp; Texte: Katholischer Familienverband Tirol</w:t>
      </w:r>
    </w:p>
    <w:sectPr w:rsidR="007A1D98" w:rsidRPr="007A1D9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D98"/>
    <w:rsid w:val="000A1D3F"/>
    <w:rsid w:val="007A1D98"/>
    <w:rsid w:val="009D5A2C"/>
    <w:rsid w:val="00D4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link w:val="berschrift2Zchn"/>
    <w:uiPriority w:val="9"/>
    <w:qFormat/>
    <w:rsid w:val="007A1D98"/>
    <w:pPr>
      <w:spacing w:after="0" w:line="240" w:lineRule="auto"/>
      <w:outlineLvl w:val="1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A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A1D98"/>
    <w:rPr>
      <w:rFonts w:ascii="Tahoma" w:hAnsi="Tahoma" w:cs="Tahoma"/>
      <w:sz w:val="16"/>
      <w:szCs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A1D98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7A1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bodytext">
    <w:name w:val="bodytext"/>
    <w:basedOn w:val="Standard"/>
    <w:rsid w:val="007A1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ervorhebung">
    <w:name w:val="Emphasis"/>
    <w:basedOn w:val="Absatz-Standardschriftart"/>
    <w:uiPriority w:val="20"/>
    <w:qFormat/>
    <w:rsid w:val="007A1D9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link w:val="berschrift2Zchn"/>
    <w:uiPriority w:val="9"/>
    <w:qFormat/>
    <w:rsid w:val="007A1D98"/>
    <w:pPr>
      <w:spacing w:after="0" w:line="240" w:lineRule="auto"/>
      <w:outlineLvl w:val="1"/>
    </w:pPr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A1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A1D98"/>
    <w:rPr>
      <w:rFonts w:ascii="Tahoma" w:hAnsi="Tahoma" w:cs="Tahoma"/>
      <w:sz w:val="16"/>
      <w:szCs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A1D98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7A1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bodytext">
    <w:name w:val="bodytext"/>
    <w:basedOn w:val="Standard"/>
    <w:rsid w:val="007A1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Hervorhebung">
    <w:name w:val="Emphasis"/>
    <w:basedOn w:val="Absatz-Standardschriftart"/>
    <w:uiPriority w:val="20"/>
    <w:qFormat/>
    <w:rsid w:val="007A1D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2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96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91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71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0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932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2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133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26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6385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466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5866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449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852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4690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4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19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5436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087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5100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B1E0909A.dotm</Template>
  <TotalTime>0</TotalTime>
  <Pages>1</Pages>
  <Words>105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Indrak-Rabl Antonia</dc:creator>
  <cp:lastModifiedBy>Indrak-Rabl Antonia</cp:lastModifiedBy>
  <cp:revision>3</cp:revision>
  <cp:lastPrinted>2015-04-15T07:23:00Z</cp:lastPrinted>
  <dcterms:created xsi:type="dcterms:W3CDTF">2015-04-15T07:13:00Z</dcterms:created>
  <dcterms:modified xsi:type="dcterms:W3CDTF">2016-03-29T10:06:00Z</dcterms:modified>
</cp:coreProperties>
</file>